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BD3" w:rsidRDefault="00C11BD3">
      <w:r w:rsidRPr="00ED191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52.25pt;height:639.75pt;visibility:visible">
            <v:imagedata r:id="rId4" o:title=""/>
          </v:shape>
        </w:pict>
      </w:r>
    </w:p>
    <w:p w:rsidR="00C11BD3" w:rsidRDefault="00C11BD3"/>
    <w:p w:rsidR="00C11BD3" w:rsidRDefault="00C11BD3"/>
    <w:p w:rsidR="00C11BD3" w:rsidRDefault="00C11BD3">
      <w:r w:rsidRPr="00ED1915">
        <w:rPr>
          <w:noProof/>
        </w:rPr>
        <w:pict>
          <v:shape id="Picture 2" o:spid="_x0000_i1026" type="#_x0000_t75" style="width:452.25pt;height:639.75pt;visibility:visible">
            <v:imagedata r:id="rId5" o:title=""/>
          </v:shape>
        </w:pict>
      </w:r>
    </w:p>
    <w:p w:rsidR="00C11BD3" w:rsidRDefault="00C11BD3"/>
    <w:p w:rsidR="00C11BD3" w:rsidRDefault="00C11BD3"/>
    <w:p w:rsidR="00C11BD3" w:rsidRDefault="00C11BD3">
      <w:r w:rsidRPr="00ED1915">
        <w:rPr>
          <w:noProof/>
        </w:rPr>
        <w:pict>
          <v:shape id="Picture 3" o:spid="_x0000_i1027" type="#_x0000_t75" style="width:453.75pt;height:641.25pt;visibility:visible">
            <v:imagedata r:id="rId6" o:title=""/>
          </v:shape>
        </w:pict>
      </w:r>
    </w:p>
    <w:p w:rsidR="00C11BD3" w:rsidRDefault="00C11BD3"/>
    <w:p w:rsidR="00C11BD3" w:rsidRDefault="00C11BD3"/>
    <w:p w:rsidR="00C11BD3" w:rsidRDefault="00C11BD3">
      <w:r w:rsidRPr="00ED1915">
        <w:rPr>
          <w:noProof/>
        </w:rPr>
        <w:pict>
          <v:shape id="Picture 4" o:spid="_x0000_i1028" type="#_x0000_t75" style="width:453.75pt;height:641.25pt;visibility:visible">
            <v:imagedata r:id="rId7" o:title=""/>
          </v:shape>
        </w:pict>
      </w:r>
    </w:p>
    <w:p w:rsidR="00C11BD3" w:rsidRDefault="00C11BD3"/>
    <w:p w:rsidR="00C11BD3" w:rsidRDefault="00C11BD3"/>
    <w:p w:rsidR="00C11BD3" w:rsidRDefault="00C11BD3">
      <w:r w:rsidRPr="00ED1915">
        <w:rPr>
          <w:noProof/>
        </w:rPr>
        <w:pict>
          <v:shape id="Picture 5" o:spid="_x0000_i1029" type="#_x0000_t75" style="width:453.75pt;height:641.25pt;visibility:visible">
            <v:imagedata r:id="rId8" o:title=""/>
          </v:shape>
        </w:pict>
      </w:r>
    </w:p>
    <w:p w:rsidR="00C11BD3" w:rsidRDefault="00C11BD3"/>
    <w:p w:rsidR="00C11BD3" w:rsidRDefault="00C11BD3"/>
    <w:p w:rsidR="00C11BD3" w:rsidRDefault="00C11BD3">
      <w:r w:rsidRPr="00ED1915">
        <w:rPr>
          <w:noProof/>
        </w:rPr>
        <w:pict>
          <v:shape id="Picture 6" o:spid="_x0000_i1030" type="#_x0000_t75" style="width:453.75pt;height:641.25pt;visibility:visible">
            <v:imagedata r:id="rId9" o:title=""/>
          </v:shape>
        </w:pict>
      </w:r>
    </w:p>
    <w:p w:rsidR="00C11BD3" w:rsidRDefault="00C11BD3"/>
    <w:p w:rsidR="00C11BD3" w:rsidRDefault="00C11BD3"/>
    <w:p w:rsidR="00C11BD3" w:rsidRDefault="00C11BD3">
      <w:r w:rsidRPr="00ED1915">
        <w:rPr>
          <w:noProof/>
        </w:rPr>
        <w:pict>
          <v:shape id="Picture 7" o:spid="_x0000_i1031" type="#_x0000_t75" style="width:453.75pt;height:641.25pt;visibility:visible">
            <v:imagedata r:id="rId10" o:title=""/>
          </v:shape>
        </w:pict>
      </w:r>
    </w:p>
    <w:p w:rsidR="00C11BD3" w:rsidRDefault="00C11BD3"/>
    <w:p w:rsidR="00C11BD3" w:rsidRDefault="00C11BD3"/>
    <w:p w:rsidR="00C11BD3" w:rsidRDefault="00C11BD3">
      <w:r w:rsidRPr="00ED1915">
        <w:rPr>
          <w:noProof/>
        </w:rPr>
        <w:pict>
          <v:shape id="Picture 8" o:spid="_x0000_i1032" type="#_x0000_t75" style="width:452.25pt;height:639.75pt;visibility:visible">
            <v:imagedata r:id="rId11" o:title=""/>
          </v:shape>
        </w:pict>
      </w:r>
    </w:p>
    <w:sectPr w:rsidR="00C11BD3" w:rsidSect="00F90C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6166"/>
    <w:rsid w:val="004F293A"/>
    <w:rsid w:val="00526166"/>
    <w:rsid w:val="00C11BD3"/>
    <w:rsid w:val="00EC4659"/>
    <w:rsid w:val="00ED06EB"/>
    <w:rsid w:val="00ED1915"/>
    <w:rsid w:val="00F90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C1C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26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1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8</Pages>
  <Words>4</Words>
  <Characters>26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OZD</dc:creator>
  <cp:keywords/>
  <dc:description/>
  <cp:lastModifiedBy>KCKCT </cp:lastModifiedBy>
  <cp:revision>2</cp:revision>
  <dcterms:created xsi:type="dcterms:W3CDTF">2015-05-28T07:54:00Z</dcterms:created>
  <dcterms:modified xsi:type="dcterms:W3CDTF">2015-05-28T07:54:00Z</dcterms:modified>
</cp:coreProperties>
</file>